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Outside"/>
      </w:tblPr>
      <w:tblGrid>
        <w:gridCol w:w="4122"/>
        <w:gridCol w:w="576"/>
        <w:gridCol w:w="576"/>
        <w:gridCol w:w="4176"/>
        <w:gridCol w:w="630"/>
        <w:gridCol w:w="522"/>
        <w:gridCol w:w="4176"/>
      </w:tblGrid>
      <w:tr w:rsidR="007A051A" w:rsidTr="009A1D54">
        <w:trPr>
          <w:cantSplit/>
          <w:trHeight w:hRule="exact" w:val="10800"/>
        </w:trPr>
        <w:tc>
          <w:tcPr>
            <w:tcW w:w="4122" w:type="dxa"/>
            <w:vAlign w:val="bottom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7A051A" w:rsidTr="00FF6150">
              <w:trPr>
                <w:trHeight w:hRule="exact" w:val="2700"/>
              </w:trPr>
              <w:tc>
                <w:tcPr>
                  <w:tcW w:w="4032" w:type="dxa"/>
                  <w:vAlign w:val="bottom"/>
                </w:tcPr>
                <w:p w:rsidR="007A051A" w:rsidRPr="009A1D54" w:rsidRDefault="007F5F1C" w:rsidP="00317CA0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9A1D54">
                    <w:rPr>
                      <w:color w:val="0070C0"/>
                      <w:sz w:val="28"/>
                      <w:szCs w:val="28"/>
                    </w:rPr>
                    <w:t>The Garrett County Local Care Team (LCT) ensures that children/youth and their families with</w:t>
                  </w:r>
                  <w:r w:rsidR="009A1D54">
                    <w:rPr>
                      <w:color w:val="0070C0"/>
                      <w:sz w:val="28"/>
                      <w:szCs w:val="28"/>
                    </w:rPr>
                    <w:t xml:space="preserve"> intensive</w:t>
                  </w:r>
                  <w:r w:rsidRPr="009A1D54">
                    <w:rPr>
                      <w:color w:val="0070C0"/>
                      <w:sz w:val="28"/>
                      <w:szCs w:val="28"/>
                    </w:rPr>
                    <w:t xml:space="preserve"> needs receive necessary support and resources to live a successful life.</w:t>
                  </w:r>
                </w:p>
              </w:tc>
            </w:tr>
            <w:tr w:rsidR="00FF6150" w:rsidTr="00FF6150">
              <w:trPr>
                <w:trHeight w:hRule="exact" w:val="180"/>
              </w:trPr>
              <w:tc>
                <w:tcPr>
                  <w:tcW w:w="4032" w:type="dxa"/>
                  <w:vAlign w:val="bottom"/>
                </w:tcPr>
                <w:p w:rsidR="00FF6150" w:rsidRPr="009A1D54" w:rsidRDefault="00FF6150" w:rsidP="009A1D54">
                  <w:pPr>
                    <w:pStyle w:val="Heading1"/>
                    <w:rPr>
                      <w:color w:val="0070C0"/>
                      <w:sz w:val="28"/>
                      <w:szCs w:val="28"/>
                    </w:rPr>
                  </w:pPr>
                </w:p>
              </w:tc>
            </w:tr>
            <w:tr w:rsidR="007A051A" w:rsidTr="00FF6150">
              <w:trPr>
                <w:trHeight w:hRule="exact" w:val="6660"/>
              </w:trPr>
              <w:tc>
                <w:tcPr>
                  <w:tcW w:w="4032" w:type="dxa"/>
                  <w:shd w:val="clear" w:color="auto" w:fill="DF1010" w:themeFill="accent1" w:themeFillShade="BF"/>
                </w:tcPr>
                <w:p w:rsidR="007A051A" w:rsidRPr="007F5F1C" w:rsidRDefault="007F5F1C">
                  <w:pPr>
                    <w:pStyle w:val="BlockText"/>
                    <w:rPr>
                      <w:sz w:val="40"/>
                      <w:szCs w:val="40"/>
                    </w:rPr>
                  </w:pPr>
                  <w:r w:rsidRPr="007F5F1C">
                    <w:rPr>
                      <w:sz w:val="40"/>
                      <w:szCs w:val="40"/>
                    </w:rPr>
                    <w:t>Partner Organizations</w:t>
                  </w:r>
                </w:p>
                <w:p w:rsidR="007F5F1C" w:rsidRDefault="007F5F1C">
                  <w:pPr>
                    <w:pStyle w:val="BlockText"/>
                  </w:pPr>
                  <w:r>
                    <w:t>G</w:t>
                  </w:r>
                  <w:r w:rsidR="00054A39">
                    <w:t>arrett County Health Department</w:t>
                  </w:r>
                </w:p>
                <w:p w:rsidR="007F5F1C" w:rsidRDefault="007F5F1C">
                  <w:pPr>
                    <w:pStyle w:val="BlockText"/>
                  </w:pPr>
                  <w:r>
                    <w:t>Maryland Coalition of Families</w:t>
                  </w:r>
                </w:p>
                <w:p w:rsidR="007F5F1C" w:rsidRDefault="007F5F1C">
                  <w:pPr>
                    <w:pStyle w:val="BlockText"/>
                  </w:pPr>
                  <w:r>
                    <w:t>Department of Juvenile Services</w:t>
                  </w:r>
                </w:p>
                <w:p w:rsidR="007F5F1C" w:rsidRDefault="00412A2E">
                  <w:pPr>
                    <w:pStyle w:val="BlockText"/>
                  </w:pPr>
                  <w:r>
                    <w:t>Department of Social Services</w:t>
                  </w:r>
                </w:p>
                <w:p w:rsidR="007F5F1C" w:rsidRDefault="007F5F1C">
                  <w:pPr>
                    <w:pStyle w:val="BlockText"/>
                  </w:pPr>
                  <w:r>
                    <w:t>Developmental Disabilities Administration (DDA)</w:t>
                  </w:r>
                </w:p>
                <w:p w:rsidR="007F5F1C" w:rsidRDefault="007F5F1C">
                  <w:pPr>
                    <w:pStyle w:val="BlockText"/>
                  </w:pPr>
                  <w:r>
                    <w:t>Garrett County Public Schools</w:t>
                  </w:r>
                </w:p>
                <w:p w:rsidR="007F5F1C" w:rsidRDefault="007F5F1C">
                  <w:pPr>
                    <w:pStyle w:val="BlockText"/>
                  </w:pPr>
                  <w:r>
                    <w:t>Garrett County Behavioral Health Authority/LMB</w:t>
                  </w:r>
                </w:p>
                <w:p w:rsidR="00FF6150" w:rsidRDefault="00FF6150">
                  <w:pPr>
                    <w:pStyle w:val="BlockText"/>
                  </w:pPr>
                </w:p>
                <w:p w:rsidR="007F5F1C" w:rsidRDefault="007F5F1C">
                  <w:pPr>
                    <w:pStyle w:val="BlockText"/>
                  </w:pPr>
                </w:p>
              </w:tc>
            </w:tr>
            <w:tr w:rsidR="00FF6150" w:rsidTr="009A1D54">
              <w:trPr>
                <w:trHeight w:hRule="exact" w:val="7200"/>
              </w:trPr>
              <w:tc>
                <w:tcPr>
                  <w:tcW w:w="4032" w:type="dxa"/>
                  <w:shd w:val="clear" w:color="auto" w:fill="DF1010" w:themeFill="accent1" w:themeFillShade="BF"/>
                </w:tcPr>
                <w:p w:rsidR="00FF6150" w:rsidRPr="00FF6150" w:rsidRDefault="00FF6150">
                  <w:pPr>
                    <w:pStyle w:val="BlockText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Maryland Division of Rehabilitation Services</w:t>
                  </w:r>
                </w:p>
              </w:tc>
            </w:tr>
          </w:tbl>
          <w:p w:rsidR="007A051A" w:rsidRDefault="007A051A">
            <w:pPr>
              <w:spacing w:after="160" w:line="259" w:lineRule="auto"/>
            </w:pPr>
          </w:p>
        </w:tc>
        <w:tc>
          <w:tcPr>
            <w:tcW w:w="576" w:type="dxa"/>
            <w:vAlign w:val="bottom"/>
          </w:tcPr>
          <w:p w:rsidR="007A051A" w:rsidRDefault="007A051A">
            <w:pPr>
              <w:spacing w:after="160" w:line="259" w:lineRule="auto"/>
            </w:pPr>
          </w:p>
        </w:tc>
        <w:tc>
          <w:tcPr>
            <w:tcW w:w="576" w:type="dxa"/>
            <w:shd w:val="clear" w:color="auto" w:fill="8DBB70" w:themeFill="accent2"/>
          </w:tcPr>
          <w:p w:rsidR="007A051A" w:rsidRDefault="007A051A">
            <w:pPr>
              <w:spacing w:after="160" w:line="259" w:lineRule="auto"/>
            </w:pPr>
          </w:p>
        </w:tc>
        <w:tc>
          <w:tcPr>
            <w:tcW w:w="4176" w:type="dxa"/>
            <w:shd w:val="clear" w:color="auto" w:fill="8DBB70" w:themeFill="accent2"/>
          </w:tcPr>
          <w:p w:rsidR="00803678" w:rsidRPr="00CC7A7E" w:rsidRDefault="00803678" w:rsidP="00CC7A7E">
            <w:pPr>
              <w:jc w:val="center"/>
              <w:rPr>
                <w:b/>
                <w:sz w:val="28"/>
                <w:szCs w:val="28"/>
              </w:rPr>
            </w:pPr>
            <w:r w:rsidRPr="0098235B">
              <w:rPr>
                <w:b/>
                <w:color w:val="0070C0"/>
                <w:sz w:val="28"/>
                <w:szCs w:val="28"/>
              </w:rPr>
              <w:t>Additional Resources for Families</w:t>
            </w:r>
          </w:p>
          <w:p w:rsidR="00803678" w:rsidRPr="00043EB5" w:rsidRDefault="00803678" w:rsidP="00CC7A7E">
            <w:pPr>
              <w:jc w:val="center"/>
              <w:rPr>
                <w:sz w:val="24"/>
                <w:szCs w:val="24"/>
              </w:rPr>
            </w:pPr>
          </w:p>
          <w:p w:rsidR="00803678" w:rsidRPr="00043EB5" w:rsidRDefault="00803678" w:rsidP="00CC7A7E">
            <w:pPr>
              <w:jc w:val="center"/>
              <w:rPr>
                <w:b/>
                <w:sz w:val="24"/>
                <w:szCs w:val="24"/>
              </w:rPr>
            </w:pPr>
            <w:r w:rsidRPr="00043EB5">
              <w:rPr>
                <w:b/>
                <w:sz w:val="24"/>
                <w:szCs w:val="24"/>
              </w:rPr>
              <w:t>Garrett County Health Department</w:t>
            </w:r>
          </w:p>
          <w:p w:rsidR="00803678" w:rsidRPr="00043EB5" w:rsidRDefault="00803678" w:rsidP="00CC7A7E">
            <w:pPr>
              <w:jc w:val="center"/>
              <w:rPr>
                <w:sz w:val="24"/>
                <w:szCs w:val="24"/>
              </w:rPr>
            </w:pPr>
            <w:r w:rsidRPr="00043EB5">
              <w:rPr>
                <w:sz w:val="24"/>
                <w:szCs w:val="24"/>
              </w:rPr>
              <w:t>https</w:t>
            </w:r>
            <w:r w:rsidR="00054A39">
              <w:rPr>
                <w:sz w:val="24"/>
                <w:szCs w:val="24"/>
              </w:rPr>
              <w:t>:</w:t>
            </w:r>
            <w:r w:rsidRPr="00043EB5">
              <w:rPr>
                <w:sz w:val="24"/>
                <w:szCs w:val="24"/>
              </w:rPr>
              <w:t>//garretthealth.org</w:t>
            </w:r>
          </w:p>
          <w:p w:rsidR="00803678" w:rsidRPr="00043EB5" w:rsidRDefault="00803678" w:rsidP="00CC7A7E">
            <w:pPr>
              <w:jc w:val="center"/>
              <w:rPr>
                <w:sz w:val="24"/>
                <w:szCs w:val="24"/>
              </w:rPr>
            </w:pPr>
            <w:r w:rsidRPr="00043EB5">
              <w:rPr>
                <w:sz w:val="24"/>
                <w:szCs w:val="24"/>
              </w:rPr>
              <w:t>301-334-7777</w:t>
            </w:r>
          </w:p>
          <w:p w:rsidR="00803678" w:rsidRPr="00043EB5" w:rsidRDefault="00803678" w:rsidP="00CC7A7E">
            <w:pPr>
              <w:jc w:val="center"/>
              <w:rPr>
                <w:sz w:val="24"/>
                <w:szCs w:val="24"/>
              </w:rPr>
            </w:pPr>
          </w:p>
          <w:p w:rsidR="00803678" w:rsidRPr="00043EB5" w:rsidRDefault="00803678" w:rsidP="00CC7A7E">
            <w:pPr>
              <w:jc w:val="center"/>
              <w:rPr>
                <w:b/>
                <w:sz w:val="24"/>
                <w:szCs w:val="24"/>
              </w:rPr>
            </w:pPr>
            <w:r w:rsidRPr="00043EB5">
              <w:rPr>
                <w:b/>
                <w:sz w:val="24"/>
                <w:szCs w:val="24"/>
              </w:rPr>
              <w:t>Maryland Coalition of Families</w:t>
            </w:r>
          </w:p>
          <w:p w:rsidR="00803678" w:rsidRPr="00043EB5" w:rsidRDefault="00D023CC" w:rsidP="00CC7A7E">
            <w:pPr>
              <w:jc w:val="center"/>
              <w:rPr>
                <w:sz w:val="24"/>
                <w:szCs w:val="24"/>
              </w:rPr>
            </w:pPr>
            <w:hyperlink r:id="rId8" w:history="1">
              <w:r w:rsidR="00803678" w:rsidRPr="00043EB5">
                <w:rPr>
                  <w:rStyle w:val="Hyperlink"/>
                  <w:sz w:val="24"/>
                  <w:szCs w:val="24"/>
                </w:rPr>
                <w:t>www.mdcoalition.org</w:t>
              </w:r>
            </w:hyperlink>
          </w:p>
          <w:p w:rsidR="00803678" w:rsidRPr="00043EB5" w:rsidRDefault="00803678" w:rsidP="00CC7A7E">
            <w:pPr>
              <w:jc w:val="center"/>
              <w:rPr>
                <w:sz w:val="24"/>
                <w:szCs w:val="24"/>
              </w:rPr>
            </w:pPr>
            <w:r w:rsidRPr="00043EB5">
              <w:rPr>
                <w:sz w:val="24"/>
                <w:szCs w:val="24"/>
              </w:rPr>
              <w:t>410-730-8267/1-888-607-3637</w:t>
            </w:r>
          </w:p>
          <w:p w:rsidR="00803678" w:rsidRPr="00043EB5" w:rsidRDefault="00803678" w:rsidP="00CC7A7E">
            <w:pPr>
              <w:jc w:val="center"/>
              <w:rPr>
                <w:sz w:val="24"/>
                <w:szCs w:val="24"/>
              </w:rPr>
            </w:pPr>
          </w:p>
          <w:p w:rsidR="00803678" w:rsidRPr="00043EB5" w:rsidRDefault="00803678" w:rsidP="00CC7A7E">
            <w:pPr>
              <w:jc w:val="center"/>
              <w:rPr>
                <w:b/>
                <w:sz w:val="24"/>
                <w:szCs w:val="24"/>
              </w:rPr>
            </w:pPr>
            <w:r w:rsidRPr="00043EB5">
              <w:rPr>
                <w:b/>
                <w:sz w:val="24"/>
                <w:szCs w:val="24"/>
              </w:rPr>
              <w:t>Department of Juvenile Services</w:t>
            </w:r>
          </w:p>
          <w:p w:rsidR="004535D0" w:rsidRPr="00043EB5" w:rsidRDefault="00D023CC" w:rsidP="00CC7A7E">
            <w:pPr>
              <w:jc w:val="center"/>
              <w:rPr>
                <w:sz w:val="24"/>
                <w:szCs w:val="24"/>
              </w:rPr>
            </w:pPr>
            <w:hyperlink r:id="rId9" w:history="1">
              <w:r w:rsidR="004535D0" w:rsidRPr="00043EB5">
                <w:rPr>
                  <w:rStyle w:val="Hyperlink"/>
                  <w:sz w:val="24"/>
                  <w:szCs w:val="24"/>
                </w:rPr>
                <w:t>www.djs/maryland.gov</w:t>
              </w:r>
            </w:hyperlink>
          </w:p>
          <w:p w:rsidR="004535D0" w:rsidRPr="00043EB5" w:rsidRDefault="004535D0" w:rsidP="00CC7A7E">
            <w:pPr>
              <w:jc w:val="center"/>
              <w:rPr>
                <w:sz w:val="24"/>
                <w:szCs w:val="24"/>
              </w:rPr>
            </w:pPr>
            <w:r w:rsidRPr="00043EB5">
              <w:rPr>
                <w:sz w:val="24"/>
                <w:szCs w:val="24"/>
              </w:rPr>
              <w:t>301-334-8608</w:t>
            </w:r>
          </w:p>
          <w:p w:rsidR="004535D0" w:rsidRPr="00043EB5" w:rsidRDefault="004535D0" w:rsidP="00CC7A7E">
            <w:pPr>
              <w:jc w:val="center"/>
              <w:rPr>
                <w:sz w:val="24"/>
                <w:szCs w:val="24"/>
              </w:rPr>
            </w:pPr>
          </w:p>
          <w:p w:rsidR="004535D0" w:rsidRPr="00043EB5" w:rsidRDefault="004535D0" w:rsidP="00CC7A7E">
            <w:pPr>
              <w:jc w:val="center"/>
              <w:rPr>
                <w:b/>
                <w:sz w:val="24"/>
                <w:szCs w:val="24"/>
              </w:rPr>
            </w:pPr>
            <w:r w:rsidRPr="00043EB5">
              <w:rPr>
                <w:b/>
                <w:sz w:val="24"/>
                <w:szCs w:val="24"/>
              </w:rPr>
              <w:t>Department of Social Services</w:t>
            </w:r>
          </w:p>
          <w:p w:rsidR="004535D0" w:rsidRPr="00043EB5" w:rsidRDefault="00CC7A7E" w:rsidP="00CC7A7E">
            <w:pPr>
              <w:jc w:val="center"/>
              <w:rPr>
                <w:sz w:val="24"/>
                <w:szCs w:val="24"/>
              </w:rPr>
            </w:pPr>
            <w:r w:rsidRPr="00043EB5">
              <w:rPr>
                <w:sz w:val="24"/>
                <w:szCs w:val="24"/>
              </w:rPr>
              <w:t>d</w:t>
            </w:r>
            <w:r w:rsidR="004535D0" w:rsidRPr="00043EB5">
              <w:rPr>
                <w:sz w:val="24"/>
                <w:szCs w:val="24"/>
              </w:rPr>
              <w:t>hr.maryland.gov/local-offices/</w:t>
            </w:r>
            <w:bookmarkStart w:id="0" w:name="_GoBack"/>
            <w:proofErr w:type="spellStart"/>
            <w:r w:rsidR="004535D0" w:rsidRPr="00043EB5">
              <w:rPr>
                <w:sz w:val="24"/>
                <w:szCs w:val="24"/>
              </w:rPr>
              <w:t>garrett</w:t>
            </w:r>
            <w:bookmarkEnd w:id="0"/>
            <w:proofErr w:type="spellEnd"/>
            <w:r w:rsidR="004535D0" w:rsidRPr="00043EB5">
              <w:rPr>
                <w:sz w:val="24"/>
                <w:szCs w:val="24"/>
              </w:rPr>
              <w:t>-county/</w:t>
            </w:r>
          </w:p>
          <w:p w:rsidR="004535D0" w:rsidRPr="00043EB5" w:rsidRDefault="004535D0" w:rsidP="00CC7A7E">
            <w:pPr>
              <w:jc w:val="center"/>
              <w:rPr>
                <w:sz w:val="24"/>
                <w:szCs w:val="24"/>
              </w:rPr>
            </w:pPr>
            <w:r w:rsidRPr="00043EB5">
              <w:rPr>
                <w:sz w:val="24"/>
                <w:szCs w:val="24"/>
              </w:rPr>
              <w:t>301-533-3000</w:t>
            </w:r>
          </w:p>
          <w:p w:rsidR="004535D0" w:rsidRPr="00043EB5" w:rsidRDefault="004535D0" w:rsidP="00CC7A7E">
            <w:pPr>
              <w:jc w:val="center"/>
              <w:rPr>
                <w:sz w:val="24"/>
                <w:szCs w:val="24"/>
              </w:rPr>
            </w:pPr>
          </w:p>
          <w:p w:rsidR="004535D0" w:rsidRPr="00043EB5" w:rsidRDefault="004535D0" w:rsidP="00CC7A7E">
            <w:pPr>
              <w:jc w:val="center"/>
              <w:rPr>
                <w:b/>
                <w:sz w:val="24"/>
                <w:szCs w:val="24"/>
              </w:rPr>
            </w:pPr>
            <w:r w:rsidRPr="00043EB5">
              <w:rPr>
                <w:b/>
                <w:sz w:val="24"/>
                <w:szCs w:val="24"/>
              </w:rPr>
              <w:t>Maryland Developmental Disabilities Administration</w:t>
            </w:r>
          </w:p>
          <w:p w:rsidR="004535D0" w:rsidRPr="00043EB5" w:rsidRDefault="00CC7A7E" w:rsidP="00CC7A7E">
            <w:pPr>
              <w:jc w:val="center"/>
              <w:rPr>
                <w:sz w:val="24"/>
                <w:szCs w:val="24"/>
              </w:rPr>
            </w:pPr>
            <w:r w:rsidRPr="00043EB5">
              <w:rPr>
                <w:sz w:val="24"/>
                <w:szCs w:val="24"/>
              </w:rPr>
              <w:t>d</w:t>
            </w:r>
            <w:r w:rsidR="00412A2E" w:rsidRPr="00043EB5">
              <w:rPr>
                <w:sz w:val="24"/>
                <w:szCs w:val="24"/>
              </w:rPr>
              <w:t>da.health.maryland.gov/P</w:t>
            </w:r>
            <w:r w:rsidR="004535D0" w:rsidRPr="00043EB5">
              <w:rPr>
                <w:sz w:val="24"/>
                <w:szCs w:val="24"/>
              </w:rPr>
              <w:t>ages/home.aspx</w:t>
            </w:r>
          </w:p>
          <w:p w:rsidR="004535D0" w:rsidRPr="00043EB5" w:rsidRDefault="004535D0" w:rsidP="00CC7A7E">
            <w:pPr>
              <w:jc w:val="center"/>
              <w:rPr>
                <w:sz w:val="24"/>
                <w:szCs w:val="24"/>
              </w:rPr>
            </w:pPr>
            <w:r w:rsidRPr="00043EB5">
              <w:rPr>
                <w:sz w:val="24"/>
                <w:szCs w:val="24"/>
              </w:rPr>
              <w:t>410-234-8250</w:t>
            </w:r>
          </w:p>
          <w:p w:rsidR="004535D0" w:rsidRPr="00043EB5" w:rsidRDefault="004535D0" w:rsidP="00CC7A7E">
            <w:pPr>
              <w:jc w:val="center"/>
              <w:rPr>
                <w:sz w:val="24"/>
                <w:szCs w:val="24"/>
              </w:rPr>
            </w:pPr>
          </w:p>
          <w:p w:rsidR="004535D0" w:rsidRPr="00043EB5" w:rsidRDefault="004535D0" w:rsidP="00CC7A7E">
            <w:pPr>
              <w:jc w:val="center"/>
              <w:rPr>
                <w:b/>
                <w:sz w:val="24"/>
                <w:szCs w:val="24"/>
              </w:rPr>
            </w:pPr>
            <w:r w:rsidRPr="00043EB5">
              <w:rPr>
                <w:b/>
                <w:sz w:val="24"/>
                <w:szCs w:val="24"/>
              </w:rPr>
              <w:t>Garrett County Public Schools</w:t>
            </w:r>
          </w:p>
          <w:p w:rsidR="004535D0" w:rsidRPr="00043EB5" w:rsidRDefault="00D023CC" w:rsidP="00CC7A7E">
            <w:pPr>
              <w:jc w:val="center"/>
              <w:rPr>
                <w:sz w:val="24"/>
                <w:szCs w:val="24"/>
              </w:rPr>
            </w:pPr>
            <w:hyperlink r:id="rId10" w:history="1">
              <w:r w:rsidR="004535D0" w:rsidRPr="00043EB5">
                <w:rPr>
                  <w:rStyle w:val="Hyperlink"/>
                  <w:sz w:val="24"/>
                  <w:szCs w:val="24"/>
                </w:rPr>
                <w:t>www.garrettcountyschools.org</w:t>
              </w:r>
            </w:hyperlink>
          </w:p>
          <w:p w:rsidR="004535D0" w:rsidRPr="00043EB5" w:rsidRDefault="004535D0" w:rsidP="00CC7A7E">
            <w:pPr>
              <w:jc w:val="center"/>
              <w:rPr>
                <w:sz w:val="24"/>
                <w:szCs w:val="24"/>
              </w:rPr>
            </w:pPr>
            <w:r w:rsidRPr="00043EB5">
              <w:rPr>
                <w:sz w:val="24"/>
                <w:szCs w:val="24"/>
              </w:rPr>
              <w:t>301-334-8900</w:t>
            </w:r>
          </w:p>
          <w:p w:rsidR="004535D0" w:rsidRPr="00043EB5" w:rsidRDefault="004535D0" w:rsidP="00CC7A7E">
            <w:pPr>
              <w:jc w:val="center"/>
              <w:rPr>
                <w:sz w:val="24"/>
                <w:szCs w:val="24"/>
              </w:rPr>
            </w:pPr>
          </w:p>
          <w:p w:rsidR="004535D0" w:rsidRPr="00043EB5" w:rsidRDefault="004535D0" w:rsidP="00CC7A7E">
            <w:pPr>
              <w:jc w:val="center"/>
              <w:rPr>
                <w:b/>
                <w:sz w:val="24"/>
                <w:szCs w:val="24"/>
              </w:rPr>
            </w:pPr>
            <w:r w:rsidRPr="00043EB5">
              <w:rPr>
                <w:b/>
                <w:sz w:val="24"/>
                <w:szCs w:val="24"/>
              </w:rPr>
              <w:t>Garrett County Behavioral Health Authority/LMB</w:t>
            </w:r>
          </w:p>
          <w:p w:rsidR="004535D0" w:rsidRPr="00043EB5" w:rsidRDefault="00D023CC" w:rsidP="00CC7A7E">
            <w:pPr>
              <w:jc w:val="center"/>
              <w:rPr>
                <w:sz w:val="24"/>
                <w:szCs w:val="24"/>
              </w:rPr>
            </w:pPr>
            <w:hyperlink r:id="rId11" w:history="1">
              <w:r w:rsidR="004535D0" w:rsidRPr="00043EB5">
                <w:rPr>
                  <w:rStyle w:val="Hyperlink"/>
                  <w:sz w:val="24"/>
                  <w:szCs w:val="24"/>
                </w:rPr>
                <w:t>gccsa-gchd@maryland.gov</w:t>
              </w:r>
            </w:hyperlink>
          </w:p>
          <w:p w:rsidR="004535D0" w:rsidRDefault="004535D0" w:rsidP="00CC7A7E">
            <w:pPr>
              <w:jc w:val="center"/>
              <w:rPr>
                <w:sz w:val="24"/>
                <w:szCs w:val="24"/>
              </w:rPr>
            </w:pPr>
            <w:r w:rsidRPr="00043EB5">
              <w:rPr>
                <w:sz w:val="24"/>
                <w:szCs w:val="24"/>
              </w:rPr>
              <w:t>301-334-7440</w:t>
            </w:r>
          </w:p>
          <w:p w:rsidR="00043EB5" w:rsidRDefault="00043EB5" w:rsidP="00CC7A7E">
            <w:pPr>
              <w:jc w:val="center"/>
              <w:rPr>
                <w:sz w:val="24"/>
                <w:szCs w:val="24"/>
              </w:rPr>
            </w:pPr>
          </w:p>
          <w:p w:rsidR="00043EB5" w:rsidRPr="00043EB5" w:rsidRDefault="00043EB5" w:rsidP="00CC7A7E">
            <w:pPr>
              <w:jc w:val="center"/>
              <w:rPr>
                <w:b/>
                <w:sz w:val="24"/>
                <w:szCs w:val="24"/>
              </w:rPr>
            </w:pPr>
            <w:r w:rsidRPr="00043EB5">
              <w:rPr>
                <w:b/>
                <w:sz w:val="24"/>
                <w:szCs w:val="24"/>
              </w:rPr>
              <w:t>Maryland Division of Rehabilitation Services</w:t>
            </w:r>
          </w:p>
          <w:p w:rsidR="00043EB5" w:rsidRDefault="00D023CC" w:rsidP="00CC7A7E">
            <w:pPr>
              <w:jc w:val="center"/>
              <w:rPr>
                <w:sz w:val="24"/>
                <w:szCs w:val="24"/>
              </w:rPr>
            </w:pPr>
            <w:hyperlink r:id="rId12" w:history="1">
              <w:r w:rsidR="00043EB5" w:rsidRPr="00F4675D">
                <w:rPr>
                  <w:rStyle w:val="Hyperlink"/>
                  <w:sz w:val="24"/>
                  <w:szCs w:val="24"/>
                </w:rPr>
                <w:t>www.dors.maryland.gov</w:t>
              </w:r>
            </w:hyperlink>
          </w:p>
          <w:p w:rsidR="00043EB5" w:rsidRDefault="00043EB5" w:rsidP="00CC7A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410-767-4160</w:t>
            </w:r>
          </w:p>
          <w:p w:rsidR="00441A10" w:rsidRDefault="00441A10" w:rsidP="00CC7A7E">
            <w:pPr>
              <w:jc w:val="center"/>
              <w:rPr>
                <w:sz w:val="24"/>
                <w:szCs w:val="24"/>
              </w:rPr>
            </w:pPr>
          </w:p>
          <w:p w:rsidR="00441A10" w:rsidRPr="00441A10" w:rsidRDefault="00441A10" w:rsidP="00CC7A7E">
            <w:pPr>
              <w:jc w:val="center"/>
            </w:pPr>
            <w:r>
              <w:t>Funded by the Governor’s Office for Children</w:t>
            </w:r>
          </w:p>
          <w:p w:rsidR="00D93D5C" w:rsidRDefault="00D93D5C" w:rsidP="00CC7A7E">
            <w:pPr>
              <w:jc w:val="center"/>
              <w:rPr>
                <w:sz w:val="24"/>
                <w:szCs w:val="24"/>
              </w:rPr>
            </w:pPr>
          </w:p>
          <w:p w:rsidR="004535D0" w:rsidRDefault="004535D0" w:rsidP="00803678">
            <w:pPr>
              <w:rPr>
                <w:sz w:val="28"/>
                <w:szCs w:val="28"/>
              </w:rPr>
            </w:pPr>
          </w:p>
          <w:p w:rsidR="004535D0" w:rsidRDefault="004535D0" w:rsidP="00803678">
            <w:pPr>
              <w:rPr>
                <w:sz w:val="28"/>
                <w:szCs w:val="28"/>
              </w:rPr>
            </w:pPr>
          </w:p>
          <w:p w:rsidR="00803678" w:rsidRDefault="00803678" w:rsidP="00803678">
            <w:pPr>
              <w:spacing w:after="160" w:line="259" w:lineRule="auto"/>
              <w:rPr>
                <w:sz w:val="28"/>
                <w:szCs w:val="28"/>
              </w:rPr>
            </w:pPr>
          </w:p>
          <w:p w:rsidR="00803678" w:rsidRDefault="00803678" w:rsidP="00803678">
            <w:pPr>
              <w:spacing w:after="160" w:line="259" w:lineRule="auto"/>
              <w:rPr>
                <w:sz w:val="28"/>
                <w:szCs w:val="28"/>
              </w:rPr>
            </w:pPr>
          </w:p>
          <w:p w:rsidR="00803678" w:rsidRPr="00803678" w:rsidRDefault="00803678" w:rsidP="00803678">
            <w:pPr>
              <w:rPr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8DBB70" w:themeFill="accent2"/>
          </w:tcPr>
          <w:p w:rsidR="007A051A" w:rsidRDefault="007A051A">
            <w:pPr>
              <w:spacing w:after="160" w:line="259" w:lineRule="auto"/>
            </w:pPr>
          </w:p>
        </w:tc>
        <w:tc>
          <w:tcPr>
            <w:tcW w:w="522" w:type="dxa"/>
          </w:tcPr>
          <w:p w:rsidR="007A051A" w:rsidRDefault="007A051A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7A051A">
              <w:trPr>
                <w:trHeight w:hRule="exact" w:val="3600"/>
              </w:trPr>
              <w:tc>
                <w:tcPr>
                  <w:tcW w:w="5000" w:type="pct"/>
                  <w:tcBorders>
                    <w:bottom w:val="single" w:sz="12" w:space="0" w:color="F24F4F" w:themeColor="accent1"/>
                  </w:tcBorders>
                  <w:vAlign w:val="bottom"/>
                </w:tcPr>
                <w:p w:rsidR="007A051A" w:rsidRDefault="00017B5D" w:rsidP="00017B5D">
                  <w:pPr>
                    <w:pStyle w:val="Title"/>
                  </w:pPr>
                  <w:r w:rsidRPr="00017B5D">
                    <w:rPr>
                      <w:color w:val="0070C0"/>
                    </w:rPr>
                    <w:t>Garrett County Local Care Team</w:t>
                  </w:r>
                </w:p>
              </w:tc>
            </w:tr>
            <w:tr w:rsidR="007A051A">
              <w:trPr>
                <w:trHeight w:hRule="exact" w:val="3600"/>
              </w:trPr>
              <w:tc>
                <w:tcPr>
                  <w:tcW w:w="5000" w:type="pct"/>
                  <w:tcBorders>
                    <w:top w:val="single" w:sz="12" w:space="0" w:color="F24F4F" w:themeColor="accent1"/>
                  </w:tcBorders>
                </w:tcPr>
                <w:p w:rsidR="007A051A" w:rsidRDefault="007F5F1C" w:rsidP="00017B5D">
                  <w:pPr>
                    <w:pStyle w:val="Subtitle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651760" cy="2016125"/>
                        <wp:effectExtent l="0" t="0" r="0" b="317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adult-baby-child-1776135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1760" cy="201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A051A">
              <w:trPr>
                <w:trHeight w:hRule="exact" w:val="3456"/>
              </w:trPr>
              <w:tc>
                <w:tcPr>
                  <w:tcW w:w="5000" w:type="pct"/>
                  <w:vAlign w:val="bottom"/>
                </w:tcPr>
                <w:p w:rsidR="007A051A" w:rsidRDefault="001A07CB">
                  <w:pPr>
                    <w:spacing w:after="160" w:line="264" w:lineRule="auto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647950" cy="2190116"/>
                        <wp:effectExtent l="0" t="0" r="0" b="635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LMB without footer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3323" cy="2194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A051A">
              <w:trPr>
                <w:trHeight w:hRule="exact" w:val="144"/>
              </w:trPr>
              <w:tc>
                <w:tcPr>
                  <w:tcW w:w="5000" w:type="pct"/>
                  <w:shd w:val="clear" w:color="auto" w:fill="F24F4F" w:themeFill="accent1"/>
                </w:tcPr>
                <w:p w:rsidR="007A051A" w:rsidRDefault="007A051A">
                  <w:pPr>
                    <w:spacing w:after="200" w:line="264" w:lineRule="auto"/>
                  </w:pPr>
                </w:p>
              </w:tc>
            </w:tr>
          </w:tbl>
          <w:p w:rsidR="007A051A" w:rsidRDefault="007A051A">
            <w:pPr>
              <w:spacing w:after="160" w:line="259" w:lineRule="auto"/>
            </w:pPr>
          </w:p>
        </w:tc>
      </w:tr>
    </w:tbl>
    <w:p w:rsidR="007A051A" w:rsidRDefault="007A051A">
      <w:pPr>
        <w:pStyle w:val="NoSpacing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Inside"/>
      </w:tblPr>
      <w:tblGrid>
        <w:gridCol w:w="4176"/>
        <w:gridCol w:w="576"/>
        <w:gridCol w:w="576"/>
        <w:gridCol w:w="4176"/>
        <w:gridCol w:w="576"/>
        <w:gridCol w:w="576"/>
        <w:gridCol w:w="4032"/>
      </w:tblGrid>
      <w:tr w:rsidR="007A051A">
        <w:trPr>
          <w:trHeight w:hRule="exact" w:val="10800"/>
        </w:trPr>
        <w:tc>
          <w:tcPr>
            <w:tcW w:w="4176" w:type="dxa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7A051A">
              <w:trPr>
                <w:trHeight w:hRule="exact" w:val="3312"/>
              </w:trPr>
              <w:tc>
                <w:tcPr>
                  <w:tcW w:w="4176" w:type="dxa"/>
                </w:tcPr>
                <w:p w:rsidR="007A051A" w:rsidRDefault="001A07CB">
                  <w:pPr>
                    <w:spacing w:after="200" w:line="264" w:lineRule="auto"/>
                  </w:pPr>
                  <w:r>
                    <w:rPr>
                      <w:noProof/>
                      <w:lang w:eastAsia="en-US"/>
                    </w:rPr>
                    <w:lastRenderedPageBreak/>
                    <w:drawing>
                      <wp:inline distT="0" distB="0" distL="0" distR="0">
                        <wp:extent cx="2651760" cy="1763395"/>
                        <wp:effectExtent l="0" t="0" r="0" b="8255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baby-beautiful-beauty-377058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1760" cy="1763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A051A">
              <w:trPr>
                <w:trHeight w:hRule="exact" w:val="7488"/>
              </w:trPr>
              <w:tc>
                <w:tcPr>
                  <w:tcW w:w="4176" w:type="dxa"/>
                </w:tcPr>
                <w:p w:rsidR="007A051A" w:rsidRPr="006C58B2" w:rsidRDefault="00B00C5B">
                  <w:pPr>
                    <w:spacing w:after="200" w:line="264" w:lineRule="auto"/>
                    <w:rPr>
                      <w:b/>
                      <w:sz w:val="28"/>
                      <w:szCs w:val="28"/>
                    </w:rPr>
                  </w:pPr>
                  <w:r w:rsidRPr="006C58B2">
                    <w:rPr>
                      <w:b/>
                      <w:sz w:val="28"/>
                      <w:szCs w:val="28"/>
                    </w:rPr>
                    <w:t>What is the Local Care Team</w:t>
                  </w:r>
                  <w:r w:rsidR="006C58B2" w:rsidRPr="006C58B2">
                    <w:rPr>
                      <w:b/>
                      <w:sz w:val="28"/>
                      <w:szCs w:val="28"/>
                    </w:rPr>
                    <w:t>?</w:t>
                  </w:r>
                </w:p>
                <w:p w:rsidR="00B00C5B" w:rsidRDefault="00B00C5B">
                  <w:pPr>
                    <w:spacing w:after="200" w:line="264" w:lineRule="auto"/>
                    <w:rPr>
                      <w:sz w:val="28"/>
                      <w:szCs w:val="28"/>
                    </w:rPr>
                  </w:pPr>
                  <w:r w:rsidRPr="00B8659A">
                    <w:rPr>
                      <w:color w:val="0070C0"/>
                      <w:sz w:val="28"/>
                      <w:szCs w:val="28"/>
                    </w:rPr>
                    <w:t>The Local Care Team is an interagency council designed to provide support to families</w:t>
                  </w:r>
                  <w:r w:rsidR="006C58B2" w:rsidRPr="00B8659A">
                    <w:rPr>
                      <w:color w:val="0070C0"/>
                      <w:sz w:val="28"/>
                      <w:szCs w:val="28"/>
                    </w:rPr>
                    <w:t xml:space="preserve">. </w:t>
                  </w:r>
                  <w:r w:rsidRPr="00B8659A">
                    <w:rPr>
                      <w:color w:val="0070C0"/>
                      <w:sz w:val="28"/>
                      <w:szCs w:val="28"/>
                    </w:rPr>
                    <w:t xml:space="preserve">The collaborative group </w:t>
                  </w:r>
                  <w:r w:rsidR="00FE5179">
                    <w:rPr>
                      <w:color w:val="0070C0"/>
                      <w:sz w:val="28"/>
                      <w:szCs w:val="28"/>
                    </w:rPr>
                    <w:t>unites</w:t>
                  </w:r>
                  <w:r w:rsidRPr="00B8659A">
                    <w:rPr>
                      <w:color w:val="0070C0"/>
                      <w:sz w:val="28"/>
                      <w:szCs w:val="28"/>
                    </w:rPr>
                    <w:t xml:space="preserve"> representatives of several child-serving agencies to</w:t>
                  </w:r>
                  <w:r w:rsidR="006C58B2" w:rsidRPr="00B8659A">
                    <w:rPr>
                      <w:color w:val="0070C0"/>
                      <w:sz w:val="28"/>
                      <w:szCs w:val="28"/>
                    </w:rPr>
                    <w:t xml:space="preserve"> serve famili</w:t>
                  </w:r>
                  <w:r w:rsidR="00FE5179">
                    <w:rPr>
                      <w:color w:val="0070C0"/>
                      <w:sz w:val="28"/>
                      <w:szCs w:val="28"/>
                    </w:rPr>
                    <w:t>es of children struggling with emotional, educational, mental and/or legal issues</w:t>
                  </w:r>
                  <w:r w:rsidR="006C58B2" w:rsidRPr="00B8659A">
                    <w:rPr>
                      <w:color w:val="0070C0"/>
                      <w:sz w:val="28"/>
                      <w:szCs w:val="28"/>
                    </w:rPr>
                    <w:t xml:space="preserve"> through interagency discussions and problem solving.  </w:t>
                  </w:r>
                </w:p>
                <w:p w:rsidR="00B00C5B" w:rsidRDefault="00B00C5B">
                  <w:pPr>
                    <w:spacing w:after="200" w:line="264" w:lineRule="auto"/>
                    <w:rPr>
                      <w:sz w:val="28"/>
                      <w:szCs w:val="28"/>
                    </w:rPr>
                  </w:pPr>
                </w:p>
                <w:p w:rsidR="00B00C5B" w:rsidRPr="00B00C5B" w:rsidRDefault="00B00C5B">
                  <w:pPr>
                    <w:spacing w:after="200" w:line="264" w:lineRule="auto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en-US"/>
                    </w:rPr>
                    <w:drawing>
                      <wp:inline distT="0" distB="0" distL="0" distR="0">
                        <wp:extent cx="2647950" cy="1939934"/>
                        <wp:effectExtent l="0" t="0" r="0" b="3175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black-and-white-boys-children-277477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1760" cy="194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051A" w:rsidRDefault="007A051A">
            <w:pPr>
              <w:spacing w:after="160" w:line="259" w:lineRule="auto"/>
            </w:pPr>
          </w:p>
        </w:tc>
        <w:tc>
          <w:tcPr>
            <w:tcW w:w="576" w:type="dxa"/>
          </w:tcPr>
          <w:p w:rsidR="007A051A" w:rsidRDefault="007A051A">
            <w:pPr>
              <w:spacing w:after="160" w:line="259" w:lineRule="auto"/>
            </w:pPr>
          </w:p>
        </w:tc>
        <w:tc>
          <w:tcPr>
            <w:tcW w:w="576" w:type="dxa"/>
          </w:tcPr>
          <w:p w:rsidR="007A051A" w:rsidRDefault="007A051A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7A051A" w:rsidRPr="00397898" w:rsidTr="005B7DFC">
              <w:trPr>
                <w:trHeight w:hRule="exact" w:val="7470"/>
              </w:trPr>
              <w:tc>
                <w:tcPr>
                  <w:tcW w:w="5000" w:type="pct"/>
                </w:tcPr>
                <w:p w:rsidR="007A051A" w:rsidRPr="00B8659A" w:rsidRDefault="00397898" w:rsidP="00397898">
                  <w:pPr>
                    <w:spacing w:after="200" w:line="264" w:lineRule="auto"/>
                    <w:jc w:val="center"/>
                    <w:rPr>
                      <w:b/>
                      <w:color w:val="auto"/>
                      <w:sz w:val="24"/>
                      <w:szCs w:val="24"/>
                    </w:rPr>
                  </w:pPr>
                  <w:r w:rsidRPr="00B8659A">
                    <w:rPr>
                      <w:b/>
                      <w:color w:val="auto"/>
                      <w:sz w:val="24"/>
                      <w:szCs w:val="24"/>
                    </w:rPr>
                    <w:t>The Garrett County Local Care Team Will:</w:t>
                  </w:r>
                </w:p>
                <w:p w:rsidR="00397898" w:rsidRPr="00B8659A" w:rsidRDefault="00397898" w:rsidP="00397898">
                  <w:pPr>
                    <w:pStyle w:val="ListParagraph"/>
                    <w:numPr>
                      <w:ilvl w:val="0"/>
                      <w:numId w:val="2"/>
                    </w:numPr>
                    <w:spacing w:after="200" w:line="264" w:lineRule="auto"/>
                    <w:rPr>
                      <w:color w:val="00B050"/>
                      <w:sz w:val="24"/>
                      <w:szCs w:val="24"/>
                    </w:rPr>
                  </w:pPr>
                  <w:r w:rsidRPr="00B8659A">
                    <w:rPr>
                      <w:color w:val="00B050"/>
                      <w:sz w:val="24"/>
                      <w:szCs w:val="24"/>
                    </w:rPr>
                    <w:t xml:space="preserve">Help children and families to identify their individual needs and coordinate assistance through referrals to local agencies </w:t>
                  </w:r>
                </w:p>
                <w:p w:rsidR="00397898" w:rsidRPr="00B8659A" w:rsidRDefault="00E33B3F" w:rsidP="00397898">
                  <w:pPr>
                    <w:pStyle w:val="ListParagraph"/>
                    <w:numPr>
                      <w:ilvl w:val="0"/>
                      <w:numId w:val="2"/>
                    </w:numPr>
                    <w:spacing w:after="200" w:line="264" w:lineRule="auto"/>
                    <w:rPr>
                      <w:color w:val="00B050"/>
                      <w:sz w:val="24"/>
                      <w:szCs w:val="24"/>
                    </w:rPr>
                  </w:pPr>
                  <w:r>
                    <w:rPr>
                      <w:color w:val="00B050"/>
                      <w:sz w:val="24"/>
                      <w:szCs w:val="24"/>
                    </w:rPr>
                    <w:t xml:space="preserve">Initiate </w:t>
                  </w:r>
                  <w:r w:rsidR="00E85FB7">
                    <w:rPr>
                      <w:color w:val="00B050"/>
                      <w:sz w:val="24"/>
                      <w:szCs w:val="24"/>
                    </w:rPr>
                    <w:t>i</w:t>
                  </w:r>
                  <w:r w:rsidR="00397898" w:rsidRPr="00B8659A">
                    <w:rPr>
                      <w:color w:val="00B050"/>
                      <w:sz w:val="24"/>
                      <w:szCs w:val="24"/>
                    </w:rPr>
                    <w:t xml:space="preserve">nteragency discussions and problem </w:t>
                  </w:r>
                  <w:r w:rsidR="00B8659A" w:rsidRPr="00B8659A">
                    <w:rPr>
                      <w:color w:val="00B050"/>
                      <w:sz w:val="24"/>
                      <w:szCs w:val="24"/>
                    </w:rPr>
                    <w:t>solving for individual</w:t>
                  </w:r>
                  <w:r w:rsidR="00397898" w:rsidRPr="00B8659A">
                    <w:rPr>
                      <w:color w:val="00B050"/>
                      <w:sz w:val="24"/>
                      <w:szCs w:val="24"/>
                    </w:rPr>
                    <w:t xml:space="preserve"> family needs as well as systemic needs</w:t>
                  </w:r>
                </w:p>
                <w:p w:rsidR="00397898" w:rsidRPr="00B8659A" w:rsidRDefault="00397898" w:rsidP="00397898">
                  <w:pPr>
                    <w:pStyle w:val="ListParagraph"/>
                    <w:numPr>
                      <w:ilvl w:val="0"/>
                      <w:numId w:val="2"/>
                    </w:numPr>
                    <w:spacing w:after="200" w:line="264" w:lineRule="auto"/>
                    <w:rPr>
                      <w:color w:val="00B050"/>
                      <w:sz w:val="24"/>
                      <w:szCs w:val="24"/>
                    </w:rPr>
                  </w:pPr>
                  <w:r w:rsidRPr="00B8659A">
                    <w:rPr>
                      <w:color w:val="00B050"/>
                      <w:sz w:val="24"/>
                      <w:szCs w:val="24"/>
                    </w:rPr>
                    <w:t>Refer children and families to Care Management entities when appropriate as well as local and community resources</w:t>
                  </w:r>
                </w:p>
                <w:p w:rsidR="00397898" w:rsidRPr="00B8659A" w:rsidRDefault="00397898" w:rsidP="00397898">
                  <w:pPr>
                    <w:pStyle w:val="ListParagraph"/>
                    <w:numPr>
                      <w:ilvl w:val="0"/>
                      <w:numId w:val="2"/>
                    </w:numPr>
                    <w:spacing w:after="200" w:line="264" w:lineRule="auto"/>
                    <w:rPr>
                      <w:color w:val="00B050"/>
                      <w:sz w:val="24"/>
                      <w:szCs w:val="24"/>
                    </w:rPr>
                  </w:pPr>
                  <w:r w:rsidRPr="00B8659A">
                    <w:rPr>
                      <w:color w:val="00B050"/>
                      <w:sz w:val="24"/>
                      <w:szCs w:val="24"/>
                    </w:rPr>
                    <w:t xml:space="preserve">Identify and share </w:t>
                  </w:r>
                  <w:r w:rsidR="00FB3894" w:rsidRPr="00B8659A">
                    <w:rPr>
                      <w:color w:val="00B050"/>
                      <w:sz w:val="24"/>
                      <w:szCs w:val="24"/>
                    </w:rPr>
                    <w:t>resource development needs</w:t>
                  </w:r>
                  <w:r w:rsidRPr="00B8659A">
                    <w:rPr>
                      <w:color w:val="00B050"/>
                      <w:sz w:val="24"/>
                      <w:szCs w:val="24"/>
                    </w:rPr>
                    <w:t xml:space="preserve"> </w:t>
                  </w:r>
                  <w:r w:rsidR="00FB3894" w:rsidRPr="00B8659A">
                    <w:rPr>
                      <w:color w:val="00B050"/>
                      <w:sz w:val="24"/>
                      <w:szCs w:val="24"/>
                    </w:rPr>
                    <w:t>with the Care Management entity, Local Care Teams and local Core Service</w:t>
                  </w:r>
                  <w:r w:rsidR="00412A2E">
                    <w:rPr>
                      <w:color w:val="00B050"/>
                      <w:sz w:val="24"/>
                      <w:szCs w:val="24"/>
                    </w:rPr>
                    <w:t xml:space="preserve"> Agencies</w:t>
                  </w:r>
                  <w:r w:rsidR="005B7DFC">
                    <w:rPr>
                      <w:color w:val="00B050"/>
                      <w:sz w:val="24"/>
                      <w:szCs w:val="24"/>
                    </w:rPr>
                    <w:t xml:space="preserve">/Behavioral Health Authorities </w:t>
                  </w:r>
                  <w:r w:rsidR="00412A2E">
                    <w:rPr>
                      <w:color w:val="00B050"/>
                      <w:sz w:val="24"/>
                      <w:szCs w:val="24"/>
                    </w:rPr>
                    <w:t xml:space="preserve"> concerning</w:t>
                  </w:r>
                  <w:r w:rsidR="00FE5179">
                    <w:rPr>
                      <w:color w:val="00B050"/>
                      <w:sz w:val="24"/>
                      <w:szCs w:val="24"/>
                    </w:rPr>
                    <w:t xml:space="preserve"> how to best help</w:t>
                  </w:r>
                  <w:r w:rsidR="00FB3894" w:rsidRPr="00B8659A">
                    <w:rPr>
                      <w:color w:val="00B050"/>
                      <w:sz w:val="24"/>
                      <w:szCs w:val="24"/>
                    </w:rPr>
                    <w:t xml:space="preserve"> the family.</w:t>
                  </w:r>
                </w:p>
                <w:p w:rsidR="00FB3894" w:rsidRPr="005B7DFC" w:rsidRDefault="00FB3894" w:rsidP="00397898">
                  <w:pPr>
                    <w:pStyle w:val="ListParagraph"/>
                    <w:numPr>
                      <w:ilvl w:val="0"/>
                      <w:numId w:val="2"/>
                    </w:numPr>
                    <w:spacing w:after="200" w:line="264" w:lineRule="auto"/>
                    <w:rPr>
                      <w:sz w:val="24"/>
                      <w:szCs w:val="24"/>
                    </w:rPr>
                  </w:pPr>
                  <w:r w:rsidRPr="00B8659A">
                    <w:rPr>
                      <w:color w:val="00B050"/>
                      <w:sz w:val="24"/>
                      <w:szCs w:val="24"/>
                    </w:rPr>
                    <w:t>Discuss a request for volunt</w:t>
                  </w:r>
                  <w:r w:rsidRPr="00B8659A">
                    <w:rPr>
                      <w:color w:val="00B050"/>
                      <w:sz w:val="26"/>
                      <w:szCs w:val="26"/>
                    </w:rPr>
                    <w:t xml:space="preserve">ary placement agreement for a child with a </w:t>
                  </w:r>
                  <w:r w:rsidR="00FE5179">
                    <w:rPr>
                      <w:color w:val="00B050"/>
                      <w:sz w:val="26"/>
                      <w:szCs w:val="26"/>
                    </w:rPr>
                    <w:t xml:space="preserve">diagnosed </w:t>
                  </w:r>
                  <w:r w:rsidRPr="00B8659A">
                    <w:rPr>
                      <w:color w:val="00B050"/>
                      <w:sz w:val="26"/>
                      <w:szCs w:val="26"/>
                    </w:rPr>
                    <w:t>developmental disability or a mental illness.</w:t>
                  </w:r>
                </w:p>
                <w:p w:rsidR="005B7DFC" w:rsidRPr="00397898" w:rsidRDefault="005B7DFC" w:rsidP="00397898">
                  <w:pPr>
                    <w:pStyle w:val="ListParagraph"/>
                    <w:numPr>
                      <w:ilvl w:val="0"/>
                      <w:numId w:val="2"/>
                    </w:numPr>
                    <w:spacing w:after="200" w:line="264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7A051A" w:rsidRPr="00397898" w:rsidTr="005B7DFC">
              <w:trPr>
                <w:trHeight w:hRule="exact" w:val="180"/>
              </w:trPr>
              <w:tc>
                <w:tcPr>
                  <w:tcW w:w="5000" w:type="pct"/>
                </w:tcPr>
                <w:p w:rsidR="007A051A" w:rsidRPr="00397898" w:rsidRDefault="007A051A" w:rsidP="00397898">
                  <w:pPr>
                    <w:jc w:val="center"/>
                    <w:rPr>
                      <w:b/>
                    </w:rPr>
                  </w:pPr>
                </w:p>
              </w:tc>
            </w:tr>
            <w:tr w:rsidR="007A051A" w:rsidRPr="00397898">
              <w:trPr>
                <w:trHeight w:hRule="exact" w:val="3168"/>
              </w:trPr>
              <w:tc>
                <w:tcPr>
                  <w:tcW w:w="5000" w:type="pct"/>
                </w:tcPr>
                <w:p w:rsidR="002459A4" w:rsidRDefault="00123448" w:rsidP="002459A4">
                  <w:pPr>
                    <w:pStyle w:val="BlockHeading"/>
                  </w:pPr>
                  <w:r w:rsidRPr="00123448">
                    <w:rPr>
                      <w:noProof/>
                      <w:sz w:val="28"/>
                      <w:szCs w:val="28"/>
                      <w:lang w:eastAsia="en-US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3810</wp:posOffset>
                            </wp:positionH>
                            <wp:positionV relativeFrom="paragraph">
                              <wp:posOffset>182880</wp:posOffset>
                            </wp:positionV>
                            <wp:extent cx="2714625" cy="1819275"/>
                            <wp:effectExtent l="0" t="0" r="28575" b="28575"/>
                            <wp:wrapSquare wrapText="bothSides"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14625" cy="18192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23448" w:rsidRPr="00123448" w:rsidRDefault="00123448" w:rsidP="00123448">
                                        <w:pPr>
                                          <w:shd w:val="clear" w:color="auto" w:fill="F24F4F" w:themeFill="accent1"/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123448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Contact Information</w:t>
                                        </w:r>
                                      </w:p>
                                      <w:p w:rsidR="00123448" w:rsidRPr="00123448" w:rsidRDefault="00123448" w:rsidP="00123448">
                                        <w:pPr>
                                          <w:shd w:val="clear" w:color="auto" w:fill="F24F4F" w:themeFill="accent1"/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123448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Garrett County Health Authority/LMB</w:t>
                                        </w:r>
                                      </w:p>
                                      <w:p w:rsidR="00123448" w:rsidRPr="00123448" w:rsidRDefault="00123448" w:rsidP="00123448">
                                        <w:pPr>
                                          <w:shd w:val="clear" w:color="auto" w:fill="F24F4F" w:themeFill="accent1"/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123448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Garrett County Health Department</w:t>
                                        </w:r>
                                      </w:p>
                                      <w:p w:rsidR="00123448" w:rsidRPr="00123448" w:rsidRDefault="00123448" w:rsidP="00123448">
                                        <w:pPr>
                                          <w:shd w:val="clear" w:color="auto" w:fill="F24F4F" w:themeFill="accent1"/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123448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1025 Memorial Drive</w:t>
                                        </w:r>
                                      </w:p>
                                      <w:p w:rsidR="00123448" w:rsidRPr="00123448" w:rsidRDefault="00123448" w:rsidP="00123448">
                                        <w:pPr>
                                          <w:shd w:val="clear" w:color="auto" w:fill="F24F4F" w:themeFill="accent1"/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123448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Oakland, MD 21550</w:t>
                                        </w:r>
                                      </w:p>
                                      <w:p w:rsidR="00123448" w:rsidRPr="00123448" w:rsidRDefault="00123448" w:rsidP="00123448">
                                        <w:pPr>
                                          <w:shd w:val="clear" w:color="auto" w:fill="F24F4F" w:themeFill="accent1"/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123448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301-334-7440</w:t>
                                        </w:r>
                                      </w:p>
                                      <w:p w:rsidR="00123448" w:rsidRDefault="00D023CC" w:rsidP="00123448">
                                        <w:pPr>
                                          <w:shd w:val="clear" w:color="auto" w:fill="F24F4F" w:themeFill="accent1"/>
                                          <w:rPr>
                                            <w:rStyle w:val="Hyperlink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hyperlink r:id="rId17" w:history="1">
                                          <w:r w:rsidR="00123448" w:rsidRPr="00123448">
                                            <w:rPr>
                                              <w:rStyle w:val="Hyperlink"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>gccsa.gchd@maryland.gov</w:t>
                                          </w:r>
                                        </w:hyperlink>
                                      </w:p>
                                      <w:p w:rsidR="00AE3320" w:rsidRPr="00AE3320" w:rsidRDefault="00AE3320" w:rsidP="00123448">
                                        <w:pPr>
                                          <w:shd w:val="clear" w:color="auto" w:fill="F24F4F" w:themeFill="accent1"/>
                                          <w:rPr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Style w:val="Hyperlink"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  <w:t>Updated May 2019</w:t>
                                        </w:r>
                                      </w:p>
                                      <w:p w:rsidR="00123448" w:rsidRPr="00123448" w:rsidRDefault="00123448" w:rsidP="00123448">
                                        <w:pPr>
                                          <w:shd w:val="clear" w:color="auto" w:fill="F24F4F" w:themeFill="accent1"/>
                                          <w:rPr>
                                            <w:color w:val="F24F4F" w:themeColor="accen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.3pt;margin-top:14.4pt;width:213.75pt;height:14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">
                            <v:textbox>
                              <w:txbxContent>
                                <w:p w:rsidR="00123448" w:rsidRPr="00123448" w:rsidRDefault="00123448" w:rsidP="00123448">
                                  <w:pPr>
                                    <w:shd w:val="clear" w:color="auto" w:fill="F24F4F" w:themeFill="accent1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123448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Contact Information</w:t>
                                  </w:r>
                                </w:p>
                                <w:p w:rsidR="00123448" w:rsidRPr="00123448" w:rsidRDefault="00123448" w:rsidP="00123448">
                                  <w:pPr>
                                    <w:shd w:val="clear" w:color="auto" w:fill="F24F4F" w:themeFill="accent1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123448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Garrett County Health Authority/LMB</w:t>
                                  </w:r>
                                </w:p>
                                <w:p w:rsidR="00123448" w:rsidRPr="00123448" w:rsidRDefault="00123448" w:rsidP="00123448">
                                  <w:pPr>
                                    <w:shd w:val="clear" w:color="auto" w:fill="F24F4F" w:themeFill="accent1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123448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Garrett County Health Department</w:t>
                                  </w:r>
                                </w:p>
                                <w:p w:rsidR="00123448" w:rsidRPr="00123448" w:rsidRDefault="00123448" w:rsidP="00123448">
                                  <w:pPr>
                                    <w:shd w:val="clear" w:color="auto" w:fill="F24F4F" w:themeFill="accent1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123448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1025 Memorial Drive</w:t>
                                  </w:r>
                                </w:p>
                                <w:p w:rsidR="00123448" w:rsidRPr="00123448" w:rsidRDefault="00123448" w:rsidP="00123448">
                                  <w:pPr>
                                    <w:shd w:val="clear" w:color="auto" w:fill="F24F4F" w:themeFill="accent1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123448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Oakland, MD 21550</w:t>
                                  </w:r>
                                </w:p>
                                <w:p w:rsidR="00123448" w:rsidRPr="00123448" w:rsidRDefault="00123448" w:rsidP="00123448">
                                  <w:pPr>
                                    <w:shd w:val="clear" w:color="auto" w:fill="F24F4F" w:themeFill="accent1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123448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301-334-7440</w:t>
                                  </w:r>
                                </w:p>
                                <w:p w:rsidR="00123448" w:rsidRDefault="00D023CC" w:rsidP="00123448">
                                  <w:pPr>
                                    <w:shd w:val="clear" w:color="auto" w:fill="F24F4F" w:themeFill="accent1"/>
                                    <w:rPr>
                                      <w:rStyle w:val="Hyperlink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hyperlink r:id="rId18" w:history="1">
                                    <w:r w:rsidR="00123448" w:rsidRPr="00123448">
                                      <w:rPr>
                                        <w:rStyle w:val="Hyperlink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gccsa.gchd@maryland.gov</w:t>
                                    </w:r>
                                  </w:hyperlink>
                                </w:p>
                                <w:p w:rsidR="00AE3320" w:rsidRPr="00AE3320" w:rsidRDefault="00AE3320" w:rsidP="00123448">
                                  <w:pPr>
                                    <w:shd w:val="clear" w:color="auto" w:fill="F24F4F" w:themeFill="accent1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Style w:val="Hyperlink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Updated May 2019</w:t>
                                  </w:r>
                                </w:p>
                                <w:p w:rsidR="00123448" w:rsidRPr="00123448" w:rsidRDefault="00123448" w:rsidP="00123448">
                                  <w:pPr>
                                    <w:shd w:val="clear" w:color="auto" w:fill="F24F4F" w:themeFill="accent1"/>
                                    <w:rPr>
                                      <w:color w:val="F24F4F" w:themeColor="accent1"/>
                                    </w:rPr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2459A4">
                    <w:t>County Behavioral Health Authority/LMB Contact Us</w:t>
                  </w:r>
                </w:p>
                <w:p w:rsidR="002459A4" w:rsidRDefault="002459A4" w:rsidP="002459A4">
                  <w:pPr>
                    <w:pStyle w:val="BlockText2"/>
                  </w:pPr>
                  <w:r>
                    <w:t>Garrett County Behavioral Health Authority/LMB</w:t>
                  </w:r>
                </w:p>
                <w:p w:rsidR="002459A4" w:rsidRDefault="002459A4" w:rsidP="002459A4">
                  <w:pPr>
                    <w:pStyle w:val="BlockText2"/>
                  </w:pPr>
                  <w:r>
                    <w:t>Garrett County Health Department</w:t>
                  </w:r>
                </w:p>
                <w:p w:rsidR="002459A4" w:rsidRDefault="002459A4" w:rsidP="002459A4">
                  <w:pPr>
                    <w:pStyle w:val="BlockText2"/>
                  </w:pPr>
                  <w:r>
                    <w:t xml:space="preserve">1025 </w:t>
                  </w:r>
                  <w:r w:rsidRPr="00B8659A">
                    <w:rPr>
                      <w:i/>
                    </w:rPr>
                    <w:t>Memorial</w:t>
                  </w:r>
                  <w:r>
                    <w:t xml:space="preserve"> Drive</w:t>
                  </w:r>
                </w:p>
                <w:p w:rsidR="002459A4" w:rsidRDefault="002459A4" w:rsidP="002459A4">
                  <w:pPr>
                    <w:pStyle w:val="BlockText2"/>
                  </w:pPr>
                  <w:r>
                    <w:t>Oakland, MD 21550</w:t>
                  </w:r>
                </w:p>
                <w:p w:rsidR="002459A4" w:rsidRDefault="002459A4" w:rsidP="002459A4">
                  <w:pPr>
                    <w:pStyle w:val="BlockText2"/>
                  </w:pPr>
                  <w:r>
                    <w:t>301-334-7440</w:t>
                  </w:r>
                </w:p>
                <w:p w:rsidR="002459A4" w:rsidRDefault="002459A4" w:rsidP="002459A4">
                  <w:pPr>
                    <w:pStyle w:val="BlockHeading"/>
                  </w:pPr>
                  <w:r>
                    <w:t>Garrett County Contact Us</w:t>
                  </w:r>
                </w:p>
                <w:p w:rsidR="002459A4" w:rsidRDefault="002459A4" w:rsidP="002459A4">
                  <w:pPr>
                    <w:pStyle w:val="BlockText2"/>
                  </w:pPr>
                  <w:r>
                    <w:t>Garrett County Behavioral Health Authority/LMB</w:t>
                  </w:r>
                </w:p>
                <w:p w:rsidR="002459A4" w:rsidRDefault="002459A4" w:rsidP="002459A4">
                  <w:pPr>
                    <w:pStyle w:val="BlockText2"/>
                  </w:pPr>
                  <w:r>
                    <w:t>Garrett County Health Department</w:t>
                  </w:r>
                </w:p>
                <w:p w:rsidR="002459A4" w:rsidRDefault="002459A4" w:rsidP="002459A4">
                  <w:pPr>
                    <w:pStyle w:val="BlockText2"/>
                  </w:pPr>
                  <w:r>
                    <w:t xml:space="preserve">1025 </w:t>
                  </w:r>
                  <w:r w:rsidRPr="00B8659A">
                    <w:rPr>
                      <w:i/>
                    </w:rPr>
                    <w:t>Memorial</w:t>
                  </w:r>
                  <w:r>
                    <w:t xml:space="preserve"> Drive</w:t>
                  </w:r>
                </w:p>
                <w:p w:rsidR="002459A4" w:rsidRDefault="002459A4" w:rsidP="002459A4">
                  <w:pPr>
                    <w:pStyle w:val="BlockText2"/>
                  </w:pPr>
                  <w:r>
                    <w:t>Oakland, MD 21550</w:t>
                  </w:r>
                </w:p>
                <w:p w:rsidR="002459A4" w:rsidRDefault="002459A4" w:rsidP="002459A4">
                  <w:pPr>
                    <w:pStyle w:val="BlockText2"/>
                  </w:pPr>
                  <w:r>
                    <w:t>301-334-7440h Department</w:t>
                  </w:r>
                </w:p>
                <w:p w:rsidR="002459A4" w:rsidRDefault="002459A4" w:rsidP="002459A4">
                  <w:pPr>
                    <w:pStyle w:val="BlockText2"/>
                  </w:pPr>
                  <w:r>
                    <w:t xml:space="preserve">1025 </w:t>
                  </w:r>
                  <w:r w:rsidRPr="00B8659A">
                    <w:rPr>
                      <w:i/>
                    </w:rPr>
                    <w:t>Memorial</w:t>
                  </w:r>
                  <w:r>
                    <w:t xml:space="preserve"> Drive</w:t>
                  </w:r>
                </w:p>
                <w:p w:rsidR="002459A4" w:rsidRDefault="002459A4" w:rsidP="002459A4">
                  <w:pPr>
                    <w:pStyle w:val="BlockText2"/>
                  </w:pPr>
                  <w:r>
                    <w:t>Oakland, MD 21550</w:t>
                  </w:r>
                </w:p>
                <w:p w:rsidR="007A051A" w:rsidRPr="00397898" w:rsidRDefault="007A051A" w:rsidP="002459A4">
                  <w:pPr>
                    <w:spacing w:after="200" w:line="264" w:lineRule="auto"/>
                    <w:jc w:val="center"/>
                    <w:rPr>
                      <w:b/>
                    </w:rPr>
                  </w:pPr>
                </w:p>
              </w:tc>
            </w:tr>
          </w:tbl>
          <w:p w:rsidR="007A051A" w:rsidRPr="00397898" w:rsidRDefault="007A051A" w:rsidP="00397898">
            <w:pPr>
              <w:spacing w:after="160" w:line="259" w:lineRule="auto"/>
              <w:jc w:val="center"/>
              <w:rPr>
                <w:b/>
              </w:rPr>
            </w:pPr>
          </w:p>
        </w:tc>
        <w:tc>
          <w:tcPr>
            <w:tcW w:w="576" w:type="dxa"/>
          </w:tcPr>
          <w:p w:rsidR="007A051A" w:rsidRDefault="007A051A">
            <w:pPr>
              <w:spacing w:after="160" w:line="259" w:lineRule="auto"/>
            </w:pPr>
          </w:p>
        </w:tc>
        <w:tc>
          <w:tcPr>
            <w:tcW w:w="576" w:type="dxa"/>
          </w:tcPr>
          <w:p w:rsidR="007A051A" w:rsidRDefault="007A051A">
            <w:pPr>
              <w:spacing w:after="160" w:line="259" w:lineRule="auto"/>
            </w:pPr>
          </w:p>
        </w:tc>
        <w:tc>
          <w:tcPr>
            <w:tcW w:w="4032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7A051A" w:rsidTr="00E85FB7">
              <w:trPr>
                <w:trHeight w:hRule="exact" w:val="10530"/>
              </w:trPr>
              <w:tc>
                <w:tcPr>
                  <w:tcW w:w="5000" w:type="pct"/>
                </w:tcPr>
                <w:p w:rsidR="007A051A" w:rsidRPr="00FB3894" w:rsidRDefault="00FB3894" w:rsidP="00FB3894">
                  <w:pPr>
                    <w:spacing w:after="200" w:line="264" w:lineRule="auto"/>
                    <w:jc w:val="center"/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FB3894">
                    <w:rPr>
                      <w:b/>
                      <w:color w:val="0070C0"/>
                      <w:sz w:val="28"/>
                      <w:szCs w:val="28"/>
                    </w:rPr>
                    <w:t>MAKE A REFERRAL</w:t>
                  </w:r>
                </w:p>
                <w:p w:rsidR="00FB3894" w:rsidRDefault="00FB3894" w:rsidP="00FB3894">
                  <w:pPr>
                    <w:spacing w:after="200" w:line="264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Date: ________________________</w:t>
                  </w:r>
                </w:p>
                <w:p w:rsidR="00FB3894" w:rsidRDefault="00FB3894" w:rsidP="00FB3894">
                  <w:pPr>
                    <w:spacing w:after="200" w:line="264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Child’s Name: _________________</w:t>
                  </w:r>
                </w:p>
                <w:p w:rsidR="00FB3894" w:rsidRDefault="00FB3894" w:rsidP="00FB3894">
                  <w:pPr>
                    <w:spacing w:after="200" w:line="264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____________________________</w:t>
                  </w:r>
                </w:p>
                <w:p w:rsidR="00FB3894" w:rsidRDefault="00FB3894" w:rsidP="00FB3894">
                  <w:pPr>
                    <w:spacing w:after="200" w:line="264" w:lineRule="auto"/>
                    <w:jc w:val="center"/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b/>
                      <w:color w:val="0070C0"/>
                      <w:sz w:val="28"/>
                      <w:szCs w:val="28"/>
                    </w:rPr>
                    <w:t>Name of Person/Agency Referring</w:t>
                  </w:r>
                  <w:r w:rsidR="00D023CC">
                    <w:rPr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r w:rsidR="00D023CC" w:rsidRPr="00D023CC">
                    <w:rPr>
                      <w:b/>
                      <w:color w:val="FF0000"/>
                    </w:rPr>
                    <w:t>(Self-Referral is permitted)</w:t>
                  </w:r>
                </w:p>
                <w:p w:rsidR="00FB3894" w:rsidRDefault="00FB3894" w:rsidP="00FB3894">
                  <w:pPr>
                    <w:spacing w:after="200" w:line="264" w:lineRule="auto"/>
                    <w:rPr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>Name: _______________________</w:t>
                  </w:r>
                </w:p>
                <w:p w:rsidR="00FB3894" w:rsidRDefault="00FB3894" w:rsidP="00FB3894">
                  <w:pPr>
                    <w:spacing w:after="200" w:line="264" w:lineRule="auto"/>
                    <w:rPr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>_____________________________</w:t>
                  </w:r>
                </w:p>
                <w:p w:rsidR="00FB3894" w:rsidRDefault="00FB3894" w:rsidP="00FB3894">
                  <w:pPr>
                    <w:spacing w:after="200" w:line="264" w:lineRule="auto"/>
                    <w:rPr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>Phone: _______________________</w:t>
                  </w:r>
                </w:p>
                <w:p w:rsidR="00FB3894" w:rsidRDefault="00FB3894" w:rsidP="00FB3894">
                  <w:pPr>
                    <w:spacing w:after="200" w:line="264" w:lineRule="auto"/>
                    <w:rPr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>Email: _______________________</w:t>
                  </w:r>
                </w:p>
                <w:p w:rsidR="00FB3894" w:rsidRDefault="00FB3894" w:rsidP="00FB3894">
                  <w:pPr>
                    <w:spacing w:after="200" w:line="264" w:lineRule="auto"/>
                    <w:rPr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>Physical Address: ______________</w:t>
                  </w:r>
                </w:p>
                <w:p w:rsidR="00FB3894" w:rsidRDefault="00FB3894" w:rsidP="00FB3894">
                  <w:pPr>
                    <w:spacing w:after="200" w:line="264" w:lineRule="auto"/>
                    <w:rPr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>____________________________</w:t>
                  </w:r>
                </w:p>
                <w:p w:rsidR="00FB3894" w:rsidRDefault="00FB3894" w:rsidP="00FB3894">
                  <w:pPr>
                    <w:spacing w:after="200" w:line="264" w:lineRule="auto"/>
                    <w:rPr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>____________________________</w:t>
                  </w:r>
                </w:p>
                <w:p w:rsidR="00FB3894" w:rsidRDefault="00FB3894" w:rsidP="00FB3894">
                  <w:pPr>
                    <w:spacing w:after="200" w:line="264" w:lineRule="auto"/>
                    <w:rPr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>Purpose of Meeting:</w:t>
                  </w:r>
                  <w:r w:rsidR="00646225">
                    <w:rPr>
                      <w:color w:val="auto"/>
                      <w:sz w:val="24"/>
                      <w:szCs w:val="24"/>
                    </w:rPr>
                    <w:t xml:space="preserve"> </w:t>
                  </w:r>
                  <w:r w:rsidR="00646225" w:rsidRPr="00646225">
                    <w:rPr>
                      <w:i/>
                      <w:color w:val="auto"/>
                      <w:sz w:val="24"/>
                      <w:szCs w:val="24"/>
                    </w:rPr>
                    <w:t>(please check the</w:t>
                  </w:r>
                  <w:r w:rsidR="00646225">
                    <w:rPr>
                      <w:color w:val="auto"/>
                      <w:sz w:val="24"/>
                      <w:szCs w:val="24"/>
                    </w:rPr>
                    <w:t xml:space="preserve"> </w:t>
                  </w:r>
                  <w:r w:rsidR="00646225" w:rsidRPr="00646225">
                    <w:rPr>
                      <w:i/>
                      <w:color w:val="auto"/>
                      <w:sz w:val="24"/>
                      <w:szCs w:val="24"/>
                    </w:rPr>
                    <w:t>appropriate boxes)</w:t>
                  </w:r>
                </w:p>
                <w:p w:rsidR="00646225" w:rsidRDefault="00646225" w:rsidP="00646225">
                  <w:pPr>
                    <w:pStyle w:val="ListParagraph"/>
                    <w:numPr>
                      <w:ilvl w:val="0"/>
                      <w:numId w:val="3"/>
                    </w:numPr>
                    <w:spacing w:after="200" w:line="264" w:lineRule="auto"/>
                    <w:rPr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>Resources and referrals to services</w:t>
                  </w:r>
                </w:p>
                <w:p w:rsidR="00646225" w:rsidRDefault="00646225" w:rsidP="00646225">
                  <w:pPr>
                    <w:pStyle w:val="ListParagraph"/>
                    <w:numPr>
                      <w:ilvl w:val="0"/>
                      <w:numId w:val="3"/>
                    </w:numPr>
                    <w:spacing w:after="200" w:line="264" w:lineRule="auto"/>
                    <w:rPr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>Interagency discussion and problem solving</w:t>
                  </w:r>
                </w:p>
                <w:p w:rsidR="00646225" w:rsidRDefault="00646225" w:rsidP="00646225">
                  <w:pPr>
                    <w:pStyle w:val="ListParagraph"/>
                    <w:numPr>
                      <w:ilvl w:val="0"/>
                      <w:numId w:val="3"/>
                    </w:numPr>
                    <w:spacing w:after="200" w:line="264" w:lineRule="auto"/>
                    <w:rPr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>Training &amp; technical assistance to local agency and community partners</w:t>
                  </w:r>
                </w:p>
                <w:p w:rsidR="00646225" w:rsidRDefault="00646225" w:rsidP="00646225">
                  <w:pPr>
                    <w:pStyle w:val="ListParagraph"/>
                    <w:numPr>
                      <w:ilvl w:val="0"/>
                      <w:numId w:val="3"/>
                    </w:numPr>
                    <w:spacing w:after="200" w:line="264" w:lineRule="auto"/>
                    <w:rPr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>Voluntary Placement Agreement</w:t>
                  </w:r>
                </w:p>
                <w:p w:rsidR="00646225" w:rsidRPr="00646225" w:rsidRDefault="00646225" w:rsidP="00646225">
                  <w:pPr>
                    <w:pStyle w:val="ListParagraph"/>
                    <w:numPr>
                      <w:ilvl w:val="0"/>
                      <w:numId w:val="3"/>
                    </w:numPr>
                    <w:spacing w:after="200" w:line="264" w:lineRule="auto"/>
                    <w:rPr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>Other (please explain):  _________________________________________________________________________________</w:t>
                  </w:r>
                </w:p>
                <w:p w:rsidR="00B8659A" w:rsidRPr="00FB3894" w:rsidRDefault="00B8659A" w:rsidP="00FB3894">
                  <w:pPr>
                    <w:spacing w:after="200" w:line="264" w:lineRule="auto"/>
                    <w:rPr>
                      <w:color w:val="auto"/>
                      <w:sz w:val="24"/>
                      <w:szCs w:val="24"/>
                    </w:rPr>
                  </w:pPr>
                </w:p>
              </w:tc>
            </w:tr>
            <w:tr w:rsidR="007A051A" w:rsidTr="00F271FE">
              <w:trPr>
                <w:trHeight w:hRule="exact" w:val="288"/>
              </w:trPr>
              <w:tc>
                <w:tcPr>
                  <w:tcW w:w="5000" w:type="pct"/>
                </w:tcPr>
                <w:p w:rsidR="007A051A" w:rsidRDefault="007A051A"/>
              </w:tc>
            </w:tr>
          </w:tbl>
          <w:p w:rsidR="007A051A" w:rsidRDefault="007A051A">
            <w:pPr>
              <w:spacing w:after="160" w:line="259" w:lineRule="auto"/>
            </w:pPr>
          </w:p>
        </w:tc>
      </w:tr>
    </w:tbl>
    <w:p w:rsidR="007A051A" w:rsidRDefault="007A051A">
      <w:pPr>
        <w:pStyle w:val="NoSpacing"/>
      </w:pPr>
    </w:p>
    <w:sectPr w:rsidR="007A051A">
      <w:pgSz w:w="15840" w:h="12240" w:orient="landscape"/>
      <w:pgMar w:top="720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7B0B6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84641C0"/>
    <w:multiLevelType w:val="hybridMultilevel"/>
    <w:tmpl w:val="F36031D4"/>
    <w:lvl w:ilvl="0" w:tplc="0046E15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8DBB70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616F06"/>
    <w:multiLevelType w:val="hybridMultilevel"/>
    <w:tmpl w:val="2CDC6830"/>
    <w:lvl w:ilvl="0" w:tplc="94D2CE4E">
      <w:start w:val="1"/>
      <w:numFmt w:val="bullet"/>
      <w:lvlText w:val="□"/>
      <w:lvlJc w:val="left"/>
      <w:pPr>
        <w:ind w:left="720" w:hanging="360"/>
      </w:pPr>
      <w:rPr>
        <w:rFonts w:ascii="Garamond" w:hAnsi="Garamon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B5D"/>
    <w:rsid w:val="00017B5D"/>
    <w:rsid w:val="00043EB5"/>
    <w:rsid w:val="00054A39"/>
    <w:rsid w:val="00123448"/>
    <w:rsid w:val="001A07CB"/>
    <w:rsid w:val="002459A4"/>
    <w:rsid w:val="00317CA0"/>
    <w:rsid w:val="00374312"/>
    <w:rsid w:val="00397898"/>
    <w:rsid w:val="00412A2E"/>
    <w:rsid w:val="00441A10"/>
    <w:rsid w:val="004535D0"/>
    <w:rsid w:val="00580A30"/>
    <w:rsid w:val="005B7DFC"/>
    <w:rsid w:val="00646225"/>
    <w:rsid w:val="006668C5"/>
    <w:rsid w:val="006C58B2"/>
    <w:rsid w:val="007A051A"/>
    <w:rsid w:val="007F5F1C"/>
    <w:rsid w:val="00803678"/>
    <w:rsid w:val="00924C86"/>
    <w:rsid w:val="00940D3A"/>
    <w:rsid w:val="0098235B"/>
    <w:rsid w:val="009A1D54"/>
    <w:rsid w:val="00AE3320"/>
    <w:rsid w:val="00B00C5B"/>
    <w:rsid w:val="00B676AC"/>
    <w:rsid w:val="00B72A81"/>
    <w:rsid w:val="00B8659A"/>
    <w:rsid w:val="00CC7A7E"/>
    <w:rsid w:val="00D023CC"/>
    <w:rsid w:val="00D91B28"/>
    <w:rsid w:val="00D93D5C"/>
    <w:rsid w:val="00E33B3F"/>
    <w:rsid w:val="00E85FB7"/>
    <w:rsid w:val="00EB0095"/>
    <w:rsid w:val="00F271FE"/>
    <w:rsid w:val="00FB3894"/>
    <w:rsid w:val="00FE5179"/>
    <w:rsid w:val="00FF5D5E"/>
    <w:rsid w:val="00FF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1DA1937C-0CEE-4966-AF0A-B66E8225B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C483D" w:themeColor="text2"/>
        <w:kern w:val="2"/>
        <w:lang w:val="en-US" w:eastAsia="ja-JP" w:bidi="ar-SA"/>
        <w14:ligatures w14:val="standard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71FE"/>
  </w:style>
  <w:style w:type="paragraph" w:styleId="Heading1">
    <w:name w:val="heading 1"/>
    <w:basedOn w:val="Normal"/>
    <w:next w:val="Normal"/>
    <w:link w:val="Heading1Char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pPr>
      <w:keepNext/>
      <w:keepLines/>
      <w:pBdr>
        <w:bottom w:val="single" w:sz="4" w:space="4" w:color="F24F4F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F24F4F" w:themeColor="accent1"/>
      <w:sz w:val="3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pPr>
      <w:keepNext/>
      <w:keepLines/>
      <w:spacing w:before="360" w:after="180"/>
      <w:outlineLvl w:val="2"/>
    </w:pPr>
    <w:rPr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NoSpacing">
    <w:name w:val="No Spacing"/>
    <w:uiPriority w:val="5"/>
    <w:qFormat/>
  </w:style>
  <w:style w:type="paragraph" w:styleId="Title">
    <w:name w:val="Title"/>
    <w:basedOn w:val="Normal"/>
    <w:next w:val="Normal"/>
    <w:link w:val="TitleChar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paragraph" w:styleId="Subtitle">
    <w:name w:val="Subtitle"/>
    <w:basedOn w:val="Normal"/>
    <w:next w:val="Normal"/>
    <w:link w:val="SubtitleChar"/>
    <w:uiPriority w:val="4"/>
    <w:qFormat/>
    <w:pPr>
      <w:numPr>
        <w:ilvl w:val="1"/>
      </w:numPr>
      <w:spacing w:before="180" w:line="288" w:lineRule="auto"/>
    </w:pPr>
    <w:rPr>
      <w:sz w:val="28"/>
    </w:rPr>
  </w:style>
  <w:style w:type="character" w:customStyle="1" w:styleId="SubtitleChar">
    <w:name w:val="Subtitle Char"/>
    <w:basedOn w:val="DefaultParagraphFont"/>
    <w:link w:val="Subtitle"/>
    <w:uiPriority w:val="4"/>
    <w:rPr>
      <w:sz w:val="28"/>
    </w:rPr>
  </w:style>
  <w:style w:type="paragraph" w:customStyle="1" w:styleId="Organization">
    <w:name w:val="Organization"/>
    <w:basedOn w:val="Normal"/>
    <w:next w:val="Normal"/>
    <w:uiPriority w:val="5"/>
    <w:qFormat/>
    <w:rsid w:val="00F271FE"/>
    <w:pPr>
      <w:pBdr>
        <w:bottom w:val="single" w:sz="4" w:space="3" w:color="F24F4F" w:themeColor="accent1"/>
      </w:pBdr>
      <w:spacing w:after="60"/>
    </w:pPr>
    <w:rPr>
      <w:rFonts w:asciiTheme="majorHAnsi" w:eastAsiaTheme="majorEastAsia" w:hAnsiTheme="majorHAnsi" w:cstheme="majorBidi"/>
      <w:color w:val="DF1010" w:themeColor="accent1" w:themeShade="BF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2"/>
    <w:qFormat/>
    <w:pPr>
      <w:spacing w:before="1100"/>
      <w:ind w:left="1800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BlockText">
    <w:name w:val="Block Text"/>
    <w:basedOn w:val="Normal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Theme="majorHAnsi" w:eastAsiaTheme="majorEastAsia" w:hAnsiTheme="majorHAnsi" w:cstheme="majorBidi"/>
      <w:color w:val="F24F4F" w:themeColor="accent1"/>
      <w:sz w:val="36"/>
    </w:rPr>
  </w:style>
  <w:style w:type="character" w:customStyle="1" w:styleId="Heading3Char">
    <w:name w:val="Heading 3 Char"/>
    <w:basedOn w:val="DefaultParagraphFont"/>
    <w:link w:val="Heading3"/>
    <w:uiPriority w:val="2"/>
    <w:rPr>
      <w:b/>
      <w:bCs/>
      <w:sz w:val="26"/>
    </w:rPr>
  </w:style>
  <w:style w:type="paragraph" w:styleId="Quote">
    <w:name w:val="Quote"/>
    <w:basedOn w:val="Normal"/>
    <w:next w:val="Normal"/>
    <w:link w:val="QuoteChar"/>
    <w:uiPriority w:val="2"/>
    <w:unhideWhenUsed/>
    <w:qFormat/>
    <w:rsid w:val="00F271FE"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DF1010" w:themeColor="accent1" w:themeShade="BF"/>
    </w:rPr>
  </w:style>
  <w:style w:type="character" w:customStyle="1" w:styleId="QuoteChar">
    <w:name w:val="Quote Char"/>
    <w:basedOn w:val="DefaultParagraphFont"/>
    <w:link w:val="Quote"/>
    <w:uiPriority w:val="2"/>
    <w:rsid w:val="00F271FE"/>
    <w:rPr>
      <w:rFonts w:asciiTheme="majorHAnsi" w:eastAsiaTheme="majorEastAsia" w:hAnsiTheme="majorHAnsi" w:cstheme="majorBidi"/>
      <w:i/>
      <w:iCs/>
      <w:color w:val="DF1010" w:themeColor="accent1" w:themeShade="BF"/>
    </w:rPr>
  </w:style>
  <w:style w:type="paragraph" w:customStyle="1" w:styleId="BlockHeading">
    <w:name w:val="Block Heading"/>
    <w:basedOn w:val="Normal"/>
    <w:uiPriority w:val="2"/>
    <w:qFormat/>
    <w:pPr>
      <w:spacing w:before="160" w:after="180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BlockText2">
    <w:name w:val="Block Text 2"/>
    <w:basedOn w:val="Normal"/>
    <w:uiPriority w:val="2"/>
    <w:qFormat/>
    <w:pPr>
      <w:spacing w:after="160"/>
      <w:ind w:left="288" w:right="288"/>
    </w:pPr>
    <w:rPr>
      <w:color w:val="FFFFFF" w:themeColor="background1"/>
      <w:sz w:val="22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character" w:styleId="Hyperlink">
    <w:name w:val="Hyperlink"/>
    <w:basedOn w:val="DefaultParagraphFont"/>
    <w:uiPriority w:val="99"/>
    <w:unhideWhenUsed/>
    <w:rsid w:val="00374312"/>
    <w:rPr>
      <w:color w:val="4C483D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C8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unhideWhenUsed/>
    <w:qFormat/>
    <w:rsid w:val="003978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dcoalition.org" TargetMode="External"/><Relationship Id="rId13" Type="http://schemas.openxmlformats.org/officeDocument/2006/relationships/image" Target="media/image1.jpg"/><Relationship Id="rId18" Type="http://schemas.openxmlformats.org/officeDocument/2006/relationships/hyperlink" Target="mailto:gccsa.gchd@maryland.gov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dors.maryland.gov" TargetMode="External"/><Relationship Id="rId17" Type="http://schemas.openxmlformats.org/officeDocument/2006/relationships/hyperlink" Target="mailto:gccsa.gchd@maryland.gov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ccsa-gchd@maryland.gov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g"/><Relationship Id="rId10" Type="http://schemas.openxmlformats.org/officeDocument/2006/relationships/hyperlink" Target="http://www.garrettcountyschools.org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djs/maryland.gov" TargetMode="Externa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shreve\AppData\Roaming\Microsoft\Templates\Company%20Brochure.dotx" TargetMode="External"/></Relationship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846397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2012-06-29T21:48:00+00:00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1591641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TP102933471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6837CD04-C285-4EC8-803D-259CDCD27E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B41C54-6DA1-4EF0-8D7D-A28A703F60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4579E6-1417-4B77-9575-936510E87B64}">
  <ds:schemaRefs>
    <ds:schemaRef ds:uri="http://purl.org/dc/terms/"/>
    <ds:schemaRef ds:uri="http://schemas.microsoft.com/office/2006/documentManagement/types"/>
    <ds:schemaRef ds:uri="4873beb7-5857-4685-be1f-d57550cc96cc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Company Brochure</Template>
  <TotalTime>232</TotalTime>
  <Pages>2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Gillian Shreve</dc:creator>
  <cp:lastModifiedBy>Gillian Shreve</cp:lastModifiedBy>
  <cp:revision>24</cp:revision>
  <cp:lastPrinted>2019-05-24T15:36:00Z</cp:lastPrinted>
  <dcterms:created xsi:type="dcterms:W3CDTF">2019-05-23T18:16:00Z</dcterms:created>
  <dcterms:modified xsi:type="dcterms:W3CDTF">2019-08-09T15:53:00Z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